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49" w:rsidRDefault="00CB569F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sz w:val="24"/>
          <w:szCs w:val="24"/>
          <w:lang w:val="ro-RO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5709285</wp:posOffset>
            </wp:positionH>
            <wp:positionV relativeFrom="paragraph">
              <wp:posOffset>-582295</wp:posOffset>
            </wp:positionV>
            <wp:extent cx="562610" cy="600075"/>
            <wp:effectExtent l="19050" t="0" r="8890" b="0"/>
            <wp:wrapTight wrapText="bothSides">
              <wp:wrapPolygon edited="0">
                <wp:start x="-731" y="0"/>
                <wp:lineTo x="-731" y="21257"/>
                <wp:lineTo x="21941" y="21257"/>
                <wp:lineTo x="21941" y="0"/>
                <wp:lineTo x="-731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-486410</wp:posOffset>
            </wp:positionV>
            <wp:extent cx="1842770" cy="417830"/>
            <wp:effectExtent l="19050" t="0" r="5080" b="0"/>
            <wp:wrapTight wrapText="bothSides">
              <wp:wrapPolygon edited="0">
                <wp:start x="-223" y="0"/>
                <wp:lineTo x="-223" y="20681"/>
                <wp:lineTo x="21660" y="20681"/>
                <wp:lineTo x="21660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49" w:rsidRDefault="00B56C49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B5673C" w:rsidRDefault="00A114FE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SERVICIUL R.U.N.O.</w:t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         </w:t>
      </w:r>
      <w:r w:rsidR="0092464B" w:rsidRPr="00671FAE">
        <w:rPr>
          <w:rFonts w:ascii="Trebuchet MS" w:hAnsi="Trebuchet MS"/>
          <w:b/>
          <w:sz w:val="20"/>
          <w:szCs w:val="20"/>
          <w:lang w:val="ro-RO"/>
        </w:rPr>
        <w:tab/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</w:t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</w:t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 </w:t>
      </w:r>
      <w:r w:rsidR="00770357">
        <w:rPr>
          <w:rFonts w:ascii="Trebuchet MS" w:hAnsi="Trebuchet MS"/>
          <w:b/>
          <w:sz w:val="20"/>
          <w:szCs w:val="20"/>
          <w:lang w:val="ro-RO"/>
        </w:rPr>
        <w:t>Exemplar</w:t>
      </w:r>
      <w:r w:rsidR="0049006C">
        <w:rPr>
          <w:rFonts w:ascii="Trebuchet MS" w:hAnsi="Trebuchet MS"/>
          <w:b/>
          <w:sz w:val="20"/>
          <w:szCs w:val="20"/>
          <w:lang w:val="ro-RO"/>
        </w:rPr>
        <w:t xml:space="preserve"> unic</w:t>
      </w:r>
    </w:p>
    <w:p w:rsidR="00F873EB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F873EB" w:rsidRPr="004E6B3F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F6CFB" w:rsidRPr="00072BFC" w:rsidRDefault="000F6CFB" w:rsidP="006D6EC5">
      <w:pPr>
        <w:tabs>
          <w:tab w:val="left" w:pos="0"/>
        </w:tabs>
        <w:spacing w:line="240" w:lineRule="auto"/>
        <w:jc w:val="both"/>
        <w:rPr>
          <w:rFonts w:ascii="Trebuchet MS" w:hAnsi="Trebuchet MS"/>
          <w:sz w:val="24"/>
          <w:szCs w:val="24"/>
          <w:lang w:val="ro-RO"/>
        </w:rPr>
      </w:pPr>
    </w:p>
    <w:p w:rsidR="00504A82" w:rsidRDefault="00504A82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</w:p>
    <w:p w:rsidR="00072BFC" w:rsidRDefault="008103CB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>REZULTATE</w:t>
      </w:r>
    </w:p>
    <w:p w:rsidR="009B1B3C" w:rsidRDefault="002563DC" w:rsidP="00BA6172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Privind selecţia dosarelor candidaţilor înscrişi la concursul </w:t>
      </w:r>
      <w:r w:rsidR="00F873EB">
        <w:rPr>
          <w:rFonts w:ascii="Trebuchet MS" w:hAnsi="Trebuchet MS"/>
          <w:b/>
          <w:sz w:val="24"/>
          <w:szCs w:val="24"/>
          <w:lang w:val="ro-RO"/>
        </w:rPr>
        <w:t xml:space="preserve">din data de </w:t>
      </w:r>
      <w:r w:rsidR="005B6CA7">
        <w:rPr>
          <w:rFonts w:ascii="Trebuchet MS" w:hAnsi="Trebuchet MS"/>
          <w:b/>
          <w:sz w:val="24"/>
          <w:szCs w:val="24"/>
          <w:lang w:val="ro-RO"/>
        </w:rPr>
        <w:t>2</w:t>
      </w:r>
      <w:r w:rsidR="00E26C47">
        <w:rPr>
          <w:rFonts w:ascii="Trebuchet MS" w:hAnsi="Trebuchet MS"/>
          <w:b/>
          <w:sz w:val="24"/>
          <w:szCs w:val="24"/>
          <w:lang w:val="ro-RO"/>
        </w:rPr>
        <w:t>3</w:t>
      </w:r>
      <w:r w:rsidR="00D740E7">
        <w:rPr>
          <w:rFonts w:ascii="Trebuchet MS" w:hAnsi="Trebuchet MS"/>
          <w:b/>
          <w:sz w:val="24"/>
          <w:szCs w:val="24"/>
          <w:lang w:val="ro-RO"/>
        </w:rPr>
        <w:t>.</w:t>
      </w:r>
      <w:r w:rsidR="00F873EB">
        <w:rPr>
          <w:rFonts w:ascii="Trebuchet MS" w:hAnsi="Trebuchet MS"/>
          <w:b/>
          <w:sz w:val="24"/>
          <w:szCs w:val="24"/>
          <w:lang w:val="ro-RO"/>
        </w:rPr>
        <w:t>0</w:t>
      </w:r>
      <w:r w:rsidR="00E26C47">
        <w:rPr>
          <w:rFonts w:ascii="Trebuchet MS" w:hAnsi="Trebuchet MS"/>
          <w:b/>
          <w:sz w:val="24"/>
          <w:szCs w:val="24"/>
          <w:lang w:val="ro-RO"/>
        </w:rPr>
        <w:t>5</w:t>
      </w:r>
      <w:r w:rsidR="00C31CC5">
        <w:rPr>
          <w:rFonts w:ascii="Trebuchet MS" w:hAnsi="Trebuchet MS"/>
          <w:b/>
          <w:sz w:val="24"/>
          <w:szCs w:val="24"/>
          <w:lang w:val="ro-RO"/>
        </w:rPr>
        <w:t>.2023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 </w:t>
      </w:r>
    </w:p>
    <w:p w:rsidR="00504A82" w:rsidRPr="006F0040" w:rsidRDefault="00415241" w:rsidP="00CB38AB">
      <w:pPr>
        <w:spacing w:line="240" w:lineRule="auto"/>
        <w:jc w:val="center"/>
        <w:rPr>
          <w:rFonts w:ascii="Trebuchet MS" w:hAnsi="Trebuchet MS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pentru </w:t>
      </w:r>
      <w:r w:rsidR="002A771B">
        <w:rPr>
          <w:rFonts w:ascii="Trebuchet MS" w:hAnsi="Trebuchet MS"/>
          <w:b/>
          <w:sz w:val="24"/>
          <w:szCs w:val="24"/>
          <w:lang w:val="ro-RO"/>
        </w:rPr>
        <w:t>2</w:t>
      </w:r>
      <w:r w:rsidR="002563DC">
        <w:rPr>
          <w:rFonts w:ascii="Trebuchet MS" w:hAnsi="Trebuchet MS"/>
          <w:b/>
          <w:sz w:val="24"/>
          <w:szCs w:val="24"/>
          <w:lang w:val="ro-RO"/>
        </w:rPr>
        <w:t xml:space="preserve"> post</w:t>
      </w:r>
      <w:r w:rsidR="002A771B">
        <w:rPr>
          <w:rFonts w:ascii="Trebuchet MS" w:hAnsi="Trebuchet MS"/>
          <w:b/>
          <w:sz w:val="24"/>
          <w:szCs w:val="24"/>
          <w:lang w:val="ro-RO"/>
        </w:rPr>
        <w:t>uri</w:t>
      </w:r>
      <w:r w:rsidR="002563DC">
        <w:rPr>
          <w:rFonts w:ascii="Trebuchet MS" w:hAnsi="Trebuchet MS"/>
          <w:b/>
          <w:sz w:val="24"/>
          <w:szCs w:val="24"/>
          <w:lang w:val="ro-RO"/>
        </w:rPr>
        <w:t xml:space="preserve"> 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de </w:t>
      </w:r>
      <w:r w:rsidR="002A771B" w:rsidRPr="002A771B">
        <w:rPr>
          <w:rFonts w:ascii="Trebuchet MS" w:hAnsi="Trebuchet MS"/>
          <w:b/>
          <w:sz w:val="24"/>
          <w:szCs w:val="24"/>
        </w:rPr>
        <w:t>Tehnician de radiologie şi imagistică licenţiat</w:t>
      </w:r>
    </w:p>
    <w:p w:rsidR="00504A82" w:rsidRDefault="00504A82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tbl>
      <w:tblPr>
        <w:tblW w:w="6821" w:type="dxa"/>
        <w:tblInd w:w="91" w:type="dxa"/>
        <w:tblLook w:val="04A0"/>
      </w:tblPr>
      <w:tblGrid>
        <w:gridCol w:w="693"/>
        <w:gridCol w:w="1098"/>
        <w:gridCol w:w="1770"/>
        <w:gridCol w:w="3260"/>
      </w:tblGrid>
      <w:tr w:rsidR="00051F22" w:rsidRPr="00BE0B6A" w:rsidTr="00051F22">
        <w:trPr>
          <w:trHeight w:val="33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22" w:rsidRPr="00BE0B6A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Nr. crt.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F22" w:rsidRPr="00BE0B6A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Cod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22" w:rsidRPr="00BE0B6A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Rezultat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22" w:rsidRPr="00BE0B6A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Observaţii</w:t>
            </w:r>
          </w:p>
        </w:tc>
      </w:tr>
      <w:tr w:rsidR="00051F22" w:rsidRPr="00BE0B6A" w:rsidTr="00051F22">
        <w:trPr>
          <w:trHeight w:val="33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F22" w:rsidRPr="001B5E43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20137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BE0B6A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BE0B6A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51F22" w:rsidRPr="00BE0B6A" w:rsidTr="00051F22">
        <w:trPr>
          <w:trHeight w:val="33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F22" w:rsidRPr="001B5E43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20370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BE0B6A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BE0B6A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51F22" w:rsidRPr="00BE0B6A" w:rsidTr="00051F22">
        <w:trPr>
          <w:trHeight w:val="33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3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F22" w:rsidRPr="001B5E43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21136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BE0B6A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BE0B6A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51F22" w:rsidRPr="00BE0B6A" w:rsidTr="00051F22">
        <w:trPr>
          <w:trHeight w:val="33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F22" w:rsidRPr="001B5E43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21714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51F22" w:rsidRPr="00BE0B6A" w:rsidTr="00051F22">
        <w:trPr>
          <w:trHeight w:val="33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F22" w:rsidRPr="001B5E43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22157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F22" w:rsidRPr="001B5E43" w:rsidRDefault="00051F22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BE0B6A" w:rsidRDefault="00BE0B6A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AA6CC6" w:rsidRDefault="00AA6CC6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B138F4" w:rsidRDefault="00B138F4" w:rsidP="00B138F4">
      <w:pPr>
        <w:tabs>
          <w:tab w:val="left" w:pos="1418"/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B138F4" w:rsidRDefault="00B138F4" w:rsidP="00B138F4">
      <w:pPr>
        <w:tabs>
          <w:tab w:val="left" w:pos="1418"/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3C4F58" w:rsidRDefault="003C4F58" w:rsidP="003C4F58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AFIŞAT 17.05.2023</w:t>
      </w:r>
    </w:p>
    <w:p w:rsidR="00B138F4" w:rsidRDefault="00B138F4" w:rsidP="00B138F4">
      <w:pPr>
        <w:tabs>
          <w:tab w:val="left" w:pos="1418"/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415241" w:rsidRDefault="0041524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sectPr w:rsidR="00415241" w:rsidSect="00B1382A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851" w:right="851" w:bottom="851" w:left="1418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E6B" w:rsidRDefault="00343E6B" w:rsidP="00714BC8">
      <w:pPr>
        <w:spacing w:after="0" w:line="240" w:lineRule="auto"/>
      </w:pPr>
      <w:r>
        <w:separator/>
      </w:r>
    </w:p>
  </w:endnote>
  <w:endnote w:type="continuationSeparator" w:id="0">
    <w:p w:rsidR="00343E6B" w:rsidRDefault="00343E6B" w:rsidP="0071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B1382A">
    <w:pPr>
      <w:pStyle w:val="Footer"/>
      <w:jc w:val="center"/>
    </w:pPr>
    <w:r>
      <w:t xml:space="preserve">Pag. 2/ </w:t>
    </w:r>
    <w:fldSimple w:instr=" PAGE   \* MERGEFORMAT ">
      <w:r w:rsidR="00C2669C">
        <w:rPr>
          <w:noProof/>
        </w:rPr>
        <w:t>2</w:t>
      </w:r>
    </w:fldSimple>
  </w:p>
  <w:p w:rsidR="003B2BA0" w:rsidRDefault="003B2BA0" w:rsidP="003B2BA0">
    <w:pPr>
      <w:pStyle w:val="Footer"/>
      <w:ind w:left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902" w:rsidRDefault="004A716A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 w:rsidRPr="004A716A">
      <w:rPr>
        <w:noProof/>
        <w:sz w:val="14"/>
        <w:szCs w:val="14"/>
      </w:rPr>
      <w:pict>
        <v:line id="Line 2" o:spid="_x0000_s2068" style="position:absolute;left:0;text-align:left;flip:y;z-index:251654656;visibility:visible;mso-position-horizontal-relative:page" from="71.4pt,3.85pt" to="568.05pt,3.85pt" strokecolor="#00afef" strokeweight="1.42pt">
          <w10:wrap anchorx="page"/>
        </v:line>
      </w:pict>
    </w:r>
    <w:r w:rsidR="00CB569F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97155</wp:posOffset>
          </wp:positionV>
          <wp:extent cx="415925" cy="34925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569F"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5658485</wp:posOffset>
          </wp:positionH>
          <wp:positionV relativeFrom="paragraph">
            <wp:posOffset>102870</wp:posOffset>
          </wp:positionV>
          <wp:extent cx="655320" cy="366395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366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3902" w:rsidRDefault="00E83902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>Adresă: Strada Clinicilor, nr. 3-5, 400006, Cluj-Napoca</w:t>
    </w:r>
  </w:p>
  <w:p w:rsidR="00E83902" w:rsidRPr="003D3791" w:rsidRDefault="00E16546" w:rsidP="00E16546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ab/>
    </w:r>
    <w:r w:rsidR="00E83902" w:rsidRPr="003D3791">
      <w:rPr>
        <w:rFonts w:ascii="Trebuchet MS" w:hAnsi="Trebuchet MS"/>
        <w:sz w:val="20"/>
        <w:szCs w:val="20"/>
        <w:lang w:val="ro-RO"/>
      </w:rPr>
      <w:t>Email: secretariat@scjucluj.ro; Tel: 0264-597.852, Fax: 0264-596.085</w:t>
    </w:r>
    <w:r>
      <w:rPr>
        <w:rFonts w:ascii="Trebuchet MS" w:hAnsi="Trebuchet MS"/>
        <w:sz w:val="20"/>
        <w:szCs w:val="20"/>
        <w:lang w:val="ro-RO"/>
      </w:rPr>
      <w:tab/>
    </w:r>
  </w:p>
  <w:p w:rsidR="00E83902" w:rsidRPr="003D3791" w:rsidRDefault="00E83902" w:rsidP="00E83902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  <w:lang w:val="ro-RO"/>
      </w:rPr>
      <w:t>Responsabil protecția datelor: dpo@scjucluj.ro</w:t>
    </w:r>
  </w:p>
  <w:p w:rsidR="00E83902" w:rsidRDefault="00E839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E6B" w:rsidRDefault="00343E6B" w:rsidP="00714BC8">
      <w:pPr>
        <w:spacing w:after="0" w:line="240" w:lineRule="auto"/>
      </w:pPr>
      <w:r>
        <w:separator/>
      </w:r>
    </w:p>
  </w:footnote>
  <w:footnote w:type="continuationSeparator" w:id="0">
    <w:p w:rsidR="00343E6B" w:rsidRDefault="00343E6B" w:rsidP="0071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C8" w:rsidRDefault="00C16412" w:rsidP="00C16412">
    <w:pPr>
      <w:pStyle w:val="Header"/>
      <w:rPr>
        <w:sz w:val="16"/>
        <w:szCs w:val="16"/>
      </w:rPr>
    </w:pPr>
    <w:r>
      <w:t xml:space="preserve">                                                    </w:t>
    </w:r>
  </w:p>
  <w:p w:rsidR="00714BC8" w:rsidRDefault="00714BC8" w:rsidP="00714BC8">
    <w:pPr>
      <w:pStyle w:val="Header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E83902">
    <w:pPr>
      <w:pStyle w:val="Header"/>
      <w:tabs>
        <w:tab w:val="clear" w:pos="4680"/>
        <w:tab w:val="clear" w:pos="9360"/>
        <w:tab w:val="left" w:pos="3552"/>
      </w:tabs>
    </w:pPr>
    <w:r>
      <w:br/>
    </w:r>
    <w:r>
      <w:br/>
    </w:r>
    <w:r w:rsidR="00E83902">
      <w:tab/>
    </w:r>
  </w:p>
  <w:p w:rsidR="009E713E" w:rsidRDefault="009E713E" w:rsidP="00E83902">
    <w:pPr>
      <w:pStyle w:val="Header"/>
      <w:tabs>
        <w:tab w:val="clear" w:pos="4680"/>
        <w:tab w:val="clear" w:pos="9360"/>
        <w:tab w:val="left" w:pos="3552"/>
      </w:tabs>
    </w:pPr>
  </w:p>
  <w:p w:rsidR="00B1382A" w:rsidRDefault="004A716A" w:rsidP="00E83902">
    <w:pPr>
      <w:pStyle w:val="Header"/>
      <w:tabs>
        <w:tab w:val="clear" w:pos="4680"/>
        <w:tab w:val="clear" w:pos="9360"/>
        <w:tab w:val="left" w:pos="3552"/>
      </w:tabs>
    </w:pPr>
    <w:r>
      <w:rPr>
        <w:noProof/>
      </w:rPr>
      <w:pict>
        <v:line id="_x0000_s2071" style="position:absolute;flip:y;z-index:251657728;visibility:visible;mso-position-horizontal-relative:page" from="71.4pt,19.9pt" to="568.05pt,19.9pt" strokecolor="#00afef" strokeweight="1.42pt"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2158"/>
    <w:multiLevelType w:val="hybridMultilevel"/>
    <w:tmpl w:val="B71418CE"/>
    <w:lvl w:ilvl="0" w:tplc="E8105A8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863E43"/>
    <w:multiLevelType w:val="hybridMultilevel"/>
    <w:tmpl w:val="8AC66E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973052"/>
    <w:multiLevelType w:val="hybridMultilevel"/>
    <w:tmpl w:val="FFC4B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8666B"/>
    <w:multiLevelType w:val="hybridMultilevel"/>
    <w:tmpl w:val="A9629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F347C"/>
    <w:multiLevelType w:val="hybridMultilevel"/>
    <w:tmpl w:val="2612E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65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7F5F"/>
    <w:rsid w:val="00021723"/>
    <w:rsid w:val="00051F22"/>
    <w:rsid w:val="00064117"/>
    <w:rsid w:val="00070AD3"/>
    <w:rsid w:val="00072BFC"/>
    <w:rsid w:val="00074F80"/>
    <w:rsid w:val="0009345D"/>
    <w:rsid w:val="00093667"/>
    <w:rsid w:val="000A4555"/>
    <w:rsid w:val="000B49F2"/>
    <w:rsid w:val="000C1CA1"/>
    <w:rsid w:val="000C3001"/>
    <w:rsid w:val="000E1B45"/>
    <w:rsid w:val="000E70B5"/>
    <w:rsid w:val="000E76A3"/>
    <w:rsid w:val="000F47C1"/>
    <w:rsid w:val="000F6CFB"/>
    <w:rsid w:val="001057D1"/>
    <w:rsid w:val="00110189"/>
    <w:rsid w:val="00110428"/>
    <w:rsid w:val="0019036E"/>
    <w:rsid w:val="001A55DD"/>
    <w:rsid w:val="001B5E43"/>
    <w:rsid w:val="001B722C"/>
    <w:rsid w:val="001C49AE"/>
    <w:rsid w:val="001C77BD"/>
    <w:rsid w:val="001D10AE"/>
    <w:rsid w:val="001D6CD8"/>
    <w:rsid w:val="001E0A02"/>
    <w:rsid w:val="001F197A"/>
    <w:rsid w:val="00227FA9"/>
    <w:rsid w:val="002563DC"/>
    <w:rsid w:val="002565CB"/>
    <w:rsid w:val="00290614"/>
    <w:rsid w:val="002959C3"/>
    <w:rsid w:val="002A771B"/>
    <w:rsid w:val="002C29EB"/>
    <w:rsid w:val="002E2C44"/>
    <w:rsid w:val="002E354D"/>
    <w:rsid w:val="003021AD"/>
    <w:rsid w:val="0030317E"/>
    <w:rsid w:val="00315486"/>
    <w:rsid w:val="00326C8C"/>
    <w:rsid w:val="00343E6B"/>
    <w:rsid w:val="0034516A"/>
    <w:rsid w:val="00356919"/>
    <w:rsid w:val="00367D3E"/>
    <w:rsid w:val="003745F8"/>
    <w:rsid w:val="003942EA"/>
    <w:rsid w:val="003B2BA0"/>
    <w:rsid w:val="003B43CB"/>
    <w:rsid w:val="003C39C0"/>
    <w:rsid w:val="003C4F58"/>
    <w:rsid w:val="003D3791"/>
    <w:rsid w:val="003D7A8B"/>
    <w:rsid w:val="0040642D"/>
    <w:rsid w:val="004064F7"/>
    <w:rsid w:val="00415241"/>
    <w:rsid w:val="004405D7"/>
    <w:rsid w:val="004719AC"/>
    <w:rsid w:val="0049006C"/>
    <w:rsid w:val="00490898"/>
    <w:rsid w:val="004911C0"/>
    <w:rsid w:val="004A716A"/>
    <w:rsid w:val="004C726D"/>
    <w:rsid w:val="004D6420"/>
    <w:rsid w:val="004E6B3F"/>
    <w:rsid w:val="00504A82"/>
    <w:rsid w:val="00524E44"/>
    <w:rsid w:val="00546561"/>
    <w:rsid w:val="00546C70"/>
    <w:rsid w:val="00550F51"/>
    <w:rsid w:val="00596874"/>
    <w:rsid w:val="005A2174"/>
    <w:rsid w:val="005B2278"/>
    <w:rsid w:val="005B3FFB"/>
    <w:rsid w:val="005B6CA7"/>
    <w:rsid w:val="006022A1"/>
    <w:rsid w:val="0060760D"/>
    <w:rsid w:val="00610C71"/>
    <w:rsid w:val="00612BC0"/>
    <w:rsid w:val="00653BD3"/>
    <w:rsid w:val="00671FAE"/>
    <w:rsid w:val="006C24E0"/>
    <w:rsid w:val="006C2CF8"/>
    <w:rsid w:val="006D6EC5"/>
    <w:rsid w:val="006F0040"/>
    <w:rsid w:val="006F1BA8"/>
    <w:rsid w:val="00714BC8"/>
    <w:rsid w:val="0073010B"/>
    <w:rsid w:val="007433C6"/>
    <w:rsid w:val="0075568B"/>
    <w:rsid w:val="00770357"/>
    <w:rsid w:val="00775466"/>
    <w:rsid w:val="0079005C"/>
    <w:rsid w:val="007A0E0F"/>
    <w:rsid w:val="007A7E86"/>
    <w:rsid w:val="007C7DBF"/>
    <w:rsid w:val="007E6098"/>
    <w:rsid w:val="0080422D"/>
    <w:rsid w:val="008103CB"/>
    <w:rsid w:val="00811CE6"/>
    <w:rsid w:val="008360FE"/>
    <w:rsid w:val="008537C2"/>
    <w:rsid w:val="008566D2"/>
    <w:rsid w:val="00870485"/>
    <w:rsid w:val="00874CD1"/>
    <w:rsid w:val="008A024F"/>
    <w:rsid w:val="008D5585"/>
    <w:rsid w:val="0090300E"/>
    <w:rsid w:val="00910CB8"/>
    <w:rsid w:val="00924511"/>
    <w:rsid w:val="0092464B"/>
    <w:rsid w:val="00940442"/>
    <w:rsid w:val="0094365F"/>
    <w:rsid w:val="009460F1"/>
    <w:rsid w:val="00971C83"/>
    <w:rsid w:val="009814B9"/>
    <w:rsid w:val="00983AA5"/>
    <w:rsid w:val="00992A17"/>
    <w:rsid w:val="009B1B3C"/>
    <w:rsid w:val="009E1462"/>
    <w:rsid w:val="009E2ABC"/>
    <w:rsid w:val="009E713E"/>
    <w:rsid w:val="009F18DA"/>
    <w:rsid w:val="00A00A3A"/>
    <w:rsid w:val="00A114FE"/>
    <w:rsid w:val="00A17190"/>
    <w:rsid w:val="00A31A08"/>
    <w:rsid w:val="00A45227"/>
    <w:rsid w:val="00A57AFB"/>
    <w:rsid w:val="00A665B9"/>
    <w:rsid w:val="00A76717"/>
    <w:rsid w:val="00AA1BEB"/>
    <w:rsid w:val="00AA6CC6"/>
    <w:rsid w:val="00AB6F7C"/>
    <w:rsid w:val="00AB7ABE"/>
    <w:rsid w:val="00AD642A"/>
    <w:rsid w:val="00AF3531"/>
    <w:rsid w:val="00AF3E83"/>
    <w:rsid w:val="00B03BBA"/>
    <w:rsid w:val="00B103FC"/>
    <w:rsid w:val="00B1382A"/>
    <w:rsid w:val="00B138F4"/>
    <w:rsid w:val="00B3343C"/>
    <w:rsid w:val="00B33CC5"/>
    <w:rsid w:val="00B52EC9"/>
    <w:rsid w:val="00B5673C"/>
    <w:rsid w:val="00B56C49"/>
    <w:rsid w:val="00B632B0"/>
    <w:rsid w:val="00B67F7E"/>
    <w:rsid w:val="00B729EE"/>
    <w:rsid w:val="00B80961"/>
    <w:rsid w:val="00B81A5C"/>
    <w:rsid w:val="00B93A68"/>
    <w:rsid w:val="00BA6172"/>
    <w:rsid w:val="00BC50AB"/>
    <w:rsid w:val="00BE0B6A"/>
    <w:rsid w:val="00BF2CA5"/>
    <w:rsid w:val="00C06B00"/>
    <w:rsid w:val="00C1225D"/>
    <w:rsid w:val="00C16412"/>
    <w:rsid w:val="00C222B6"/>
    <w:rsid w:val="00C22637"/>
    <w:rsid w:val="00C2669C"/>
    <w:rsid w:val="00C31CC5"/>
    <w:rsid w:val="00C40306"/>
    <w:rsid w:val="00C506F4"/>
    <w:rsid w:val="00C5302F"/>
    <w:rsid w:val="00C61249"/>
    <w:rsid w:val="00C750B8"/>
    <w:rsid w:val="00C7737D"/>
    <w:rsid w:val="00C805EC"/>
    <w:rsid w:val="00C918E4"/>
    <w:rsid w:val="00C936E4"/>
    <w:rsid w:val="00CA506B"/>
    <w:rsid w:val="00CA740F"/>
    <w:rsid w:val="00CB38AB"/>
    <w:rsid w:val="00CB569F"/>
    <w:rsid w:val="00CC33FB"/>
    <w:rsid w:val="00CC6DDF"/>
    <w:rsid w:val="00CD05AF"/>
    <w:rsid w:val="00CE53C7"/>
    <w:rsid w:val="00CE6D6E"/>
    <w:rsid w:val="00CF05A6"/>
    <w:rsid w:val="00D3407E"/>
    <w:rsid w:val="00D341EA"/>
    <w:rsid w:val="00D37F5F"/>
    <w:rsid w:val="00D40F97"/>
    <w:rsid w:val="00D454EB"/>
    <w:rsid w:val="00D62804"/>
    <w:rsid w:val="00D707D4"/>
    <w:rsid w:val="00D714B4"/>
    <w:rsid w:val="00D724DA"/>
    <w:rsid w:val="00D740E7"/>
    <w:rsid w:val="00D7496A"/>
    <w:rsid w:val="00D93DA6"/>
    <w:rsid w:val="00DB3E66"/>
    <w:rsid w:val="00DD7E84"/>
    <w:rsid w:val="00DF2E26"/>
    <w:rsid w:val="00E13ED0"/>
    <w:rsid w:val="00E16546"/>
    <w:rsid w:val="00E21266"/>
    <w:rsid w:val="00E26C47"/>
    <w:rsid w:val="00E324A5"/>
    <w:rsid w:val="00E70855"/>
    <w:rsid w:val="00E83902"/>
    <w:rsid w:val="00E9119E"/>
    <w:rsid w:val="00E9281F"/>
    <w:rsid w:val="00E929ED"/>
    <w:rsid w:val="00EB0D60"/>
    <w:rsid w:val="00EB4E2E"/>
    <w:rsid w:val="00ED6A1C"/>
    <w:rsid w:val="00ED7DF3"/>
    <w:rsid w:val="00EE4256"/>
    <w:rsid w:val="00F02E44"/>
    <w:rsid w:val="00F36EFD"/>
    <w:rsid w:val="00F46C6A"/>
    <w:rsid w:val="00F6241C"/>
    <w:rsid w:val="00F64D06"/>
    <w:rsid w:val="00F66EE9"/>
    <w:rsid w:val="00F76E3C"/>
    <w:rsid w:val="00F873EB"/>
    <w:rsid w:val="00FA7E21"/>
    <w:rsid w:val="00FE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97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BC8"/>
  </w:style>
  <w:style w:type="paragraph" w:styleId="Footer">
    <w:name w:val="footer"/>
    <w:basedOn w:val="Normal"/>
    <w:link w:val="Foot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BC8"/>
  </w:style>
  <w:style w:type="paragraph" w:styleId="BalloonText">
    <w:name w:val="Balloon Text"/>
    <w:basedOn w:val="Normal"/>
    <w:link w:val="BalloonTextChar"/>
    <w:uiPriority w:val="99"/>
    <w:semiHidden/>
    <w:unhideWhenUsed/>
    <w:rsid w:val="0071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3A68"/>
    <w:rPr>
      <w:color w:val="0000FF"/>
      <w:u w:val="single"/>
    </w:rPr>
  </w:style>
  <w:style w:type="table" w:styleId="TableGrid">
    <w:name w:val="Table Grid"/>
    <w:basedOn w:val="TableNormal"/>
    <w:uiPriority w:val="59"/>
    <w:rsid w:val="00256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57D1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138F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%20DOCUMEN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53095-4D15-4F1D-B41C-1766197BB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DOCUMENTE</Template>
  <TotalTime>376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69</cp:revision>
  <cp:lastPrinted>2021-10-27T08:34:00Z</cp:lastPrinted>
  <dcterms:created xsi:type="dcterms:W3CDTF">2020-02-18T12:46:00Z</dcterms:created>
  <dcterms:modified xsi:type="dcterms:W3CDTF">2023-05-17T12:28:00Z</dcterms:modified>
</cp:coreProperties>
</file>